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FBAFC" w14:textId="77777777" w:rsidR="00C53C87" w:rsidRDefault="00C53C87" w:rsidP="005E0630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626409">
        <w:rPr>
          <w:noProof/>
          <w:lang w:eastAsia="en-GB"/>
        </w:rPr>
        <w:drawing>
          <wp:inline distT="0" distB="0" distL="0" distR="0" wp14:anchorId="7106B9AD" wp14:editId="1E2F5F38">
            <wp:extent cx="1133475" cy="112028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9575" cy="112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658C" w14:textId="77777777" w:rsidR="00C53C87" w:rsidRPr="00626409" w:rsidRDefault="00C53C87" w:rsidP="00C53C87">
      <w:pPr>
        <w:jc w:val="center"/>
        <w:rPr>
          <w:b/>
          <w:sz w:val="36"/>
          <w:szCs w:val="36"/>
          <w:u w:val="single"/>
        </w:rPr>
      </w:pPr>
      <w:r w:rsidRPr="00626409">
        <w:rPr>
          <w:b/>
          <w:sz w:val="36"/>
          <w:szCs w:val="36"/>
          <w:u w:val="single"/>
        </w:rPr>
        <w:t>OMAGH INTEGRATED PRIMARY SCHOOL LTD</w:t>
      </w:r>
    </w:p>
    <w:p w14:paraId="542565A9" w14:textId="77777777" w:rsidR="00C53C87" w:rsidRDefault="00C53C87" w:rsidP="005E0630">
      <w:pPr>
        <w:jc w:val="center"/>
        <w:rPr>
          <w:b/>
          <w:sz w:val="28"/>
          <w:szCs w:val="28"/>
          <w:u w:val="single"/>
        </w:rPr>
      </w:pPr>
    </w:p>
    <w:p w14:paraId="0B28D929" w14:textId="3F99B58B" w:rsidR="007B00E2" w:rsidRPr="005E0630" w:rsidRDefault="009A6CB2" w:rsidP="005E063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SPECIAL NEEDS ASSISTANT - </w:t>
      </w:r>
      <w:r w:rsidR="00D64475" w:rsidRPr="005E0630">
        <w:rPr>
          <w:b/>
          <w:sz w:val="28"/>
          <w:szCs w:val="28"/>
          <w:u w:val="single"/>
        </w:rPr>
        <w:t>JOB DESCRIPTION</w:t>
      </w:r>
    </w:p>
    <w:p w14:paraId="5403F9A9" w14:textId="378DA934" w:rsidR="00D64475" w:rsidRDefault="00D64475"/>
    <w:p w14:paraId="50A0FD71" w14:textId="60117948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POST TITLE:</w:t>
      </w:r>
      <w:r w:rsidRPr="005E0630">
        <w:rPr>
          <w:rFonts w:cstheme="minorHAnsi"/>
          <w:sz w:val="24"/>
          <w:szCs w:val="24"/>
        </w:rPr>
        <w:tab/>
      </w:r>
      <w:r w:rsidRPr="005E0630">
        <w:rPr>
          <w:rFonts w:cstheme="minorHAnsi"/>
          <w:sz w:val="24"/>
          <w:szCs w:val="24"/>
        </w:rPr>
        <w:tab/>
        <w:t>Classroom Assistant – Special Education Needs</w:t>
      </w:r>
    </w:p>
    <w:p w14:paraId="349E27D9" w14:textId="69DC99E0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LOCATION:</w:t>
      </w:r>
      <w:r w:rsidRPr="005E0630">
        <w:rPr>
          <w:rFonts w:cstheme="minorHAnsi"/>
          <w:sz w:val="24"/>
          <w:szCs w:val="24"/>
        </w:rPr>
        <w:tab/>
      </w:r>
      <w:r w:rsidRPr="005E0630">
        <w:rPr>
          <w:rFonts w:cstheme="minorHAnsi"/>
          <w:sz w:val="24"/>
          <w:szCs w:val="24"/>
        </w:rPr>
        <w:tab/>
        <w:t>Omagh Integrated Primary School Ltd</w:t>
      </w:r>
    </w:p>
    <w:p w14:paraId="3F4CCCF1" w14:textId="1B8AC9B9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HOURS:</w:t>
      </w:r>
      <w:r w:rsidRPr="005E0630">
        <w:rPr>
          <w:rFonts w:cstheme="minorHAnsi"/>
          <w:b/>
          <w:sz w:val="24"/>
          <w:szCs w:val="24"/>
        </w:rPr>
        <w:tab/>
      </w:r>
      <w:r w:rsidRPr="005E0630">
        <w:rPr>
          <w:rFonts w:cstheme="minorHAnsi"/>
          <w:sz w:val="24"/>
          <w:szCs w:val="24"/>
        </w:rPr>
        <w:tab/>
        <w:t xml:space="preserve">15 </w:t>
      </w:r>
      <w:proofErr w:type="spellStart"/>
      <w:r w:rsidRPr="005E0630">
        <w:rPr>
          <w:rFonts w:cstheme="minorHAnsi"/>
          <w:sz w:val="24"/>
          <w:szCs w:val="24"/>
        </w:rPr>
        <w:t>hpw</w:t>
      </w:r>
      <w:proofErr w:type="spellEnd"/>
    </w:p>
    <w:p w14:paraId="43B938B9" w14:textId="11750052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RATE OF PAY:</w:t>
      </w:r>
      <w:r w:rsidRPr="005E0630">
        <w:rPr>
          <w:rFonts w:cstheme="minorHAnsi"/>
          <w:sz w:val="24"/>
          <w:szCs w:val="24"/>
        </w:rPr>
        <w:tab/>
      </w:r>
      <w:r w:rsidRPr="005E0630">
        <w:rPr>
          <w:rFonts w:cstheme="minorHAnsi"/>
          <w:sz w:val="24"/>
          <w:szCs w:val="24"/>
        </w:rPr>
        <w:tab/>
        <w:t>£8.9396 - £9.4676 per hour (NJC pts 14 – 17)</w:t>
      </w:r>
    </w:p>
    <w:p w14:paraId="7892D061" w14:textId="33511818" w:rsidR="00D64475" w:rsidRPr="005E0630" w:rsidRDefault="00D64475">
      <w:pPr>
        <w:rPr>
          <w:rFonts w:cstheme="minorHAnsi"/>
          <w:sz w:val="24"/>
          <w:szCs w:val="24"/>
        </w:rPr>
      </w:pPr>
    </w:p>
    <w:p w14:paraId="65AE1D5E" w14:textId="77777777" w:rsidR="009A6CB2" w:rsidRDefault="00D64475" w:rsidP="009A6CB2">
      <w:pPr>
        <w:rPr>
          <w:rFonts w:cstheme="minorHAnsi"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RESPONSIBLE TO:</w:t>
      </w:r>
      <w:r w:rsidRPr="005E0630">
        <w:rPr>
          <w:rFonts w:cstheme="minorHAnsi"/>
          <w:sz w:val="24"/>
          <w:szCs w:val="24"/>
        </w:rPr>
        <w:tab/>
      </w:r>
      <w:r w:rsidR="009A6CB2">
        <w:rPr>
          <w:rFonts w:cstheme="minorHAnsi"/>
          <w:sz w:val="24"/>
          <w:szCs w:val="24"/>
        </w:rPr>
        <w:t>In the classroom you will work under the direction of the class teacher.</w:t>
      </w:r>
    </w:p>
    <w:p w14:paraId="63A983ED" w14:textId="77777777" w:rsidR="009A6CB2" w:rsidRPr="005E0630" w:rsidRDefault="009A6CB2" w:rsidP="009A6CB2">
      <w:pPr>
        <w:ind w:left="216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You will report directly to the SENCO/LSC for any advice/direction in relation to the learning needs of your pupil(s).</w:t>
      </w:r>
    </w:p>
    <w:p w14:paraId="793700B2" w14:textId="77777777" w:rsidR="009A6CB2" w:rsidRDefault="009A6CB2" w:rsidP="009A6CB2">
      <w:pPr>
        <w:ind w:left="216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As part of the non-teaching staff you will report to the School Bursar/HR Manager for Non-Teaching Staff, for allocation of duties</w:t>
      </w:r>
      <w:r>
        <w:rPr>
          <w:rFonts w:cstheme="minorHAnsi"/>
          <w:sz w:val="24"/>
          <w:szCs w:val="24"/>
        </w:rPr>
        <w:t>, time off etc.</w:t>
      </w:r>
    </w:p>
    <w:p w14:paraId="49161820" w14:textId="0A8AA1B3" w:rsidR="00D64475" w:rsidRPr="005E0630" w:rsidRDefault="00D64475">
      <w:pPr>
        <w:rPr>
          <w:rFonts w:cstheme="minorHAnsi"/>
          <w:sz w:val="24"/>
          <w:szCs w:val="24"/>
        </w:rPr>
      </w:pPr>
    </w:p>
    <w:p w14:paraId="05D45CE6" w14:textId="3AE0E288" w:rsidR="00D64475" w:rsidRPr="005E0630" w:rsidRDefault="00D64475">
      <w:pPr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JOB PURPOSE:</w:t>
      </w:r>
    </w:p>
    <w:p w14:paraId="605F547F" w14:textId="2D2B7AE0" w:rsidR="00D64475" w:rsidRPr="005E0630" w:rsidRDefault="00D64475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Under the direction of the class teacher and school SENCO, assist with the educational support and the care of the pupil(s) with special educational needs who is/are in the teacher’s car in or outside the classroom.</w:t>
      </w:r>
    </w:p>
    <w:p w14:paraId="7815A90E" w14:textId="4ABD7FF7" w:rsidR="00D64475" w:rsidRPr="005E0630" w:rsidRDefault="00D64475">
      <w:pPr>
        <w:rPr>
          <w:rFonts w:cstheme="minorHAnsi"/>
          <w:sz w:val="24"/>
          <w:szCs w:val="24"/>
        </w:rPr>
      </w:pPr>
    </w:p>
    <w:p w14:paraId="62E30B48" w14:textId="6EFDCED4" w:rsidR="006B22E1" w:rsidRPr="005E0630" w:rsidRDefault="006B22E1">
      <w:pPr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MAIN DUTIES AND RESPONSIBILITIES:</w:t>
      </w:r>
    </w:p>
    <w:p w14:paraId="19F48292" w14:textId="78091368" w:rsidR="006B22E1" w:rsidRPr="005E0630" w:rsidRDefault="006B22E1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The precise duties of the post will be determined by the principal, SENCO and teacher.</w:t>
      </w:r>
    </w:p>
    <w:p w14:paraId="0F3A6C6D" w14:textId="77777777" w:rsidR="00CB0158" w:rsidRPr="005E0630" w:rsidRDefault="00CB0158">
      <w:pPr>
        <w:rPr>
          <w:rFonts w:cstheme="minorHAnsi"/>
          <w:sz w:val="24"/>
          <w:szCs w:val="24"/>
        </w:rPr>
      </w:pPr>
    </w:p>
    <w:p w14:paraId="01348749" w14:textId="308384BE" w:rsidR="006B22E1" w:rsidRPr="005E0630" w:rsidRDefault="006B22E1" w:rsidP="006B22E1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24"/>
          <w:u w:val="single"/>
        </w:rPr>
      </w:pPr>
      <w:r w:rsidRPr="005E0630">
        <w:rPr>
          <w:rFonts w:cstheme="minorHAnsi"/>
          <w:b/>
          <w:sz w:val="24"/>
          <w:szCs w:val="24"/>
          <w:u w:val="single"/>
        </w:rPr>
        <w:t>SPECIAL CLASSROOM SUPPORT</w:t>
      </w:r>
    </w:p>
    <w:p w14:paraId="7D9DEEC6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3B7620B2" w14:textId="216E3F3F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Assist the teacher with the support and care of pupil(s) with special educational needs e.g. enable access to the curriculum, attend to personal needs including dietary, feeding toileting etc.</w:t>
      </w:r>
    </w:p>
    <w:p w14:paraId="1D7D0CC2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4E4388EF" w14:textId="767CE370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Develop an understanding of the specific needs of the pupil(s) to be supported.</w:t>
      </w:r>
    </w:p>
    <w:p w14:paraId="78A68789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302E3B52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6B8F53FF" w14:textId="2A21C1D9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lastRenderedPageBreak/>
        <w:t>Assist with authorised programme (e.g. Education Plan, Care Plan), participate in the evaluation of the support and encourage pupil(s) participation in such programmes.</w:t>
      </w:r>
    </w:p>
    <w:p w14:paraId="6C1670CE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67DFB124" w14:textId="33F279E9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To contribute to the inclusion of the pupil I mainstream school under the directions of the class teacher.</w:t>
      </w:r>
    </w:p>
    <w:p w14:paraId="783BA8D9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45C0EB78" w14:textId="65ECB015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Assistant with operational difficulties and non-invasive medical/clinical difficulties pertaining to pupil(s) disabilities.</w:t>
      </w:r>
    </w:p>
    <w:p w14:paraId="442BF28A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73EF3D65" w14:textId="3E14F43A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Support in implementing behavioural management programmes as directed</w:t>
      </w:r>
      <w:r w:rsidR="00CB0158" w:rsidRPr="005E0630">
        <w:rPr>
          <w:rFonts w:cstheme="minorHAnsi"/>
          <w:sz w:val="24"/>
          <w:szCs w:val="24"/>
        </w:rPr>
        <w:t xml:space="preserve"> and record as necessary.</w:t>
      </w:r>
    </w:p>
    <w:p w14:paraId="77EE1F9B" w14:textId="77777777" w:rsidR="006B22E1" w:rsidRPr="005E0630" w:rsidRDefault="006B22E1" w:rsidP="006B22E1">
      <w:pPr>
        <w:pStyle w:val="ListParagraph"/>
        <w:rPr>
          <w:rFonts w:cstheme="minorHAnsi"/>
          <w:sz w:val="24"/>
          <w:szCs w:val="24"/>
        </w:rPr>
      </w:pPr>
    </w:p>
    <w:p w14:paraId="4DAF67B8" w14:textId="76196A44" w:rsidR="006B22E1" w:rsidRPr="005E0630" w:rsidRDefault="006B22E1" w:rsidP="006B22E1">
      <w:pPr>
        <w:pStyle w:val="ListParagraph"/>
        <w:numPr>
          <w:ilvl w:val="1"/>
          <w:numId w:val="1"/>
        </w:num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Assist pupil(s) in moving around school and on and off transport.</w:t>
      </w:r>
    </w:p>
    <w:p w14:paraId="480EBA2C" w14:textId="77777777" w:rsidR="00CB0158" w:rsidRPr="005E0630" w:rsidRDefault="00CB0158" w:rsidP="00CB0158">
      <w:pPr>
        <w:pStyle w:val="ListParagraph"/>
        <w:rPr>
          <w:rFonts w:cstheme="minorHAnsi"/>
          <w:sz w:val="24"/>
          <w:szCs w:val="24"/>
        </w:rPr>
      </w:pPr>
    </w:p>
    <w:p w14:paraId="0AA3738C" w14:textId="44EA3700" w:rsidR="00D64475" w:rsidRPr="005E0630" w:rsidRDefault="006B22E1">
      <w:pPr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2</w:t>
      </w:r>
      <w:r w:rsidRPr="005E0630">
        <w:rPr>
          <w:rFonts w:cstheme="minorHAnsi"/>
          <w:b/>
          <w:sz w:val="24"/>
          <w:szCs w:val="24"/>
        </w:rPr>
        <w:tab/>
      </w:r>
      <w:r w:rsidRPr="005E0630">
        <w:rPr>
          <w:rFonts w:cstheme="minorHAnsi"/>
          <w:b/>
          <w:sz w:val="24"/>
          <w:szCs w:val="24"/>
          <w:u w:val="single"/>
        </w:rPr>
        <w:t>GENERAL CLASSROOM SUPPORT</w:t>
      </w:r>
    </w:p>
    <w:p w14:paraId="684CE459" w14:textId="77777777" w:rsidR="00CB0158" w:rsidRPr="005E0630" w:rsidRDefault="00CB0158">
      <w:pPr>
        <w:rPr>
          <w:rFonts w:cstheme="minorHAnsi"/>
          <w:sz w:val="24"/>
          <w:szCs w:val="24"/>
        </w:rPr>
      </w:pPr>
    </w:p>
    <w:p w14:paraId="50F4117A" w14:textId="7F0B7133" w:rsidR="009A3846" w:rsidRPr="005E0630" w:rsidRDefault="009A3846" w:rsidP="005E0630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2.1</w:t>
      </w:r>
      <w:r w:rsidRPr="005E0630">
        <w:rPr>
          <w:rFonts w:cstheme="minorHAnsi"/>
          <w:sz w:val="24"/>
          <w:szCs w:val="24"/>
        </w:rPr>
        <w:tab/>
        <w:t>Assist pupil(s) learn as effectively as possible both in group situations and on their own by assisting with the management of the learning environment through:</w:t>
      </w:r>
    </w:p>
    <w:p w14:paraId="75029D0C" w14:textId="3F375133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clarifying and explaining instruction;</w:t>
      </w:r>
    </w:p>
    <w:p w14:paraId="4832DDE1" w14:textId="24CE7F4A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ensuring the pupils are able to use equipment and materials provided;</w:t>
      </w:r>
    </w:p>
    <w:p w14:paraId="20F60C15" w14:textId="39873F65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assisting in motivating and encouraging the pupil(s) as required;</w:t>
      </w:r>
    </w:p>
    <w:p w14:paraId="1497DDA9" w14:textId="33ADFD55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assisting in areas requiring reinforcement or development;</w:t>
      </w:r>
    </w:p>
    <w:p w14:paraId="3DEFCD91" w14:textId="48E13312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helping pupil(s) stay on work set;</w:t>
      </w:r>
    </w:p>
    <w:p w14:paraId="0271054C" w14:textId="4E1D9A68" w:rsidR="009A3846" w:rsidRPr="005E0630" w:rsidRDefault="009A3846">
      <w:pPr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ab/>
        <w:t>-</w:t>
      </w:r>
      <w:r w:rsidRPr="005E0630">
        <w:rPr>
          <w:rFonts w:cstheme="minorHAnsi"/>
          <w:sz w:val="24"/>
          <w:szCs w:val="24"/>
        </w:rPr>
        <w:tab/>
        <w:t>meeting physical/medical needs as required whilst encouraging independence;</w:t>
      </w:r>
    </w:p>
    <w:p w14:paraId="60B955A1" w14:textId="4CB9FF0B" w:rsidR="009A3846" w:rsidRPr="005E0630" w:rsidRDefault="009A3846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2.2</w:t>
      </w:r>
      <w:r w:rsidRPr="005E0630">
        <w:rPr>
          <w:rFonts w:cstheme="minorHAnsi"/>
          <w:sz w:val="24"/>
          <w:szCs w:val="24"/>
        </w:rPr>
        <w:tab/>
        <w:t xml:space="preserve">Be aware of </w:t>
      </w:r>
      <w:r w:rsidR="0046314F" w:rsidRPr="005E0630">
        <w:rPr>
          <w:rFonts w:cstheme="minorHAnsi"/>
          <w:sz w:val="24"/>
          <w:szCs w:val="24"/>
        </w:rPr>
        <w:t>school</w:t>
      </w:r>
      <w:r w:rsidRPr="005E0630">
        <w:rPr>
          <w:rFonts w:cstheme="minorHAnsi"/>
          <w:sz w:val="24"/>
          <w:szCs w:val="24"/>
        </w:rPr>
        <w:t xml:space="preserve"> policies, procedures and of confidential issues linked to home/pupil/</w:t>
      </w:r>
      <w:r w:rsidR="00814C35" w:rsidRPr="005E0630">
        <w:rPr>
          <w:rFonts w:cstheme="minorHAnsi"/>
          <w:sz w:val="24"/>
          <w:szCs w:val="24"/>
        </w:rPr>
        <w:t>teacher/school work and to keep confidences appropriately.</w:t>
      </w:r>
    </w:p>
    <w:p w14:paraId="167A16ED" w14:textId="4EC5A4B4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2.3</w:t>
      </w:r>
      <w:r w:rsidRPr="005E0630">
        <w:rPr>
          <w:rFonts w:cstheme="minorHAnsi"/>
          <w:sz w:val="24"/>
          <w:szCs w:val="24"/>
        </w:rPr>
        <w:tab/>
        <w:t>Establish a supportive relationship with the pupil(s) concerned.</w:t>
      </w:r>
    </w:p>
    <w:p w14:paraId="0F4C5AF2" w14:textId="16AA77B9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2.4</w:t>
      </w:r>
      <w:r w:rsidRPr="005E0630">
        <w:rPr>
          <w:rFonts w:cstheme="minorHAnsi"/>
          <w:sz w:val="24"/>
          <w:szCs w:val="24"/>
        </w:rPr>
        <w:tab/>
        <w:t>Prepare and produce appropriate resources to support pupil(s) and take care of material for play sessions.</w:t>
      </w:r>
    </w:p>
    <w:p w14:paraId="28CF2A11" w14:textId="7EA4A696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2.5</w:t>
      </w:r>
      <w:r w:rsidRPr="005E0630">
        <w:rPr>
          <w:rFonts w:cstheme="minorHAnsi"/>
          <w:sz w:val="24"/>
          <w:szCs w:val="24"/>
        </w:rPr>
        <w:tab/>
        <w:t>Supervise groups of pupils, or individual pupils n specified activities including talking and listening, using ICT, extra-curricular activities, and other duties, as directed by the class teacher/SENCO.</w:t>
      </w:r>
    </w:p>
    <w:p w14:paraId="0D97C673" w14:textId="2F3AB9BE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2.6</w:t>
      </w:r>
      <w:r w:rsidRPr="005E0630">
        <w:rPr>
          <w:rFonts w:cstheme="minorHAnsi"/>
          <w:sz w:val="24"/>
          <w:szCs w:val="24"/>
        </w:rPr>
        <w:tab/>
        <w:t>Under the direction of the teacher, and following an appropriate risk assessment, assist with off-site activities.</w:t>
      </w:r>
    </w:p>
    <w:p w14:paraId="7AF48195" w14:textId="1F0BA99B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2.7</w:t>
      </w:r>
      <w:r w:rsidRPr="005E0630">
        <w:rPr>
          <w:rFonts w:cstheme="minorHAnsi"/>
          <w:sz w:val="24"/>
          <w:szCs w:val="24"/>
        </w:rPr>
        <w:tab/>
        <w:t>Provide continuity of adult care of e.g. supervising play and cloakrooms including hand washing, toileting etc.</w:t>
      </w:r>
    </w:p>
    <w:p w14:paraId="1D796639" w14:textId="20F3E02F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2.8</w:t>
      </w:r>
      <w:r w:rsidRPr="005E0630">
        <w:rPr>
          <w:rFonts w:cstheme="minorHAnsi"/>
          <w:sz w:val="24"/>
          <w:szCs w:val="24"/>
        </w:rPr>
        <w:tab/>
        <w:t>Provide supervision/support including the administration of prescribed medicines and drugs for children who are ill and deal with minor cuts and grazes.</w:t>
      </w:r>
    </w:p>
    <w:p w14:paraId="46EC3D1F" w14:textId="6BD097EF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2.9</w:t>
      </w:r>
      <w:r w:rsidRPr="005E0630">
        <w:rPr>
          <w:rFonts w:cstheme="minorHAnsi"/>
          <w:sz w:val="24"/>
          <w:szCs w:val="24"/>
        </w:rPr>
        <w:tab/>
        <w:t>Ensure as far as possible a safe environment for pupil(s)</w:t>
      </w:r>
    </w:p>
    <w:p w14:paraId="3C618E35" w14:textId="3740E0C3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lastRenderedPageBreak/>
        <w:t>2.10</w:t>
      </w:r>
      <w:r w:rsidRPr="005E0630">
        <w:rPr>
          <w:rFonts w:cstheme="minorHAnsi"/>
          <w:sz w:val="24"/>
          <w:szCs w:val="24"/>
        </w:rPr>
        <w:tab/>
        <w:t>Report to the class teacher/SENCO any signs or symptoms displayed which may suggest that a pupil requires expert or immediate attention.</w:t>
      </w:r>
    </w:p>
    <w:p w14:paraId="4EFB69FD" w14:textId="1E1DDDE3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</w:p>
    <w:p w14:paraId="7AD6122C" w14:textId="68E11301" w:rsidR="00814C35" w:rsidRPr="005E0630" w:rsidRDefault="00814C35" w:rsidP="00814C35">
      <w:pPr>
        <w:ind w:left="720" w:hanging="720"/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3</w:t>
      </w:r>
      <w:r w:rsidRPr="005E0630">
        <w:rPr>
          <w:rFonts w:cstheme="minorHAnsi"/>
          <w:b/>
          <w:sz w:val="24"/>
          <w:szCs w:val="24"/>
        </w:rPr>
        <w:tab/>
      </w:r>
      <w:r w:rsidRPr="005E0630">
        <w:rPr>
          <w:rFonts w:cstheme="minorHAnsi"/>
          <w:b/>
          <w:sz w:val="24"/>
          <w:szCs w:val="24"/>
          <w:u w:val="single"/>
        </w:rPr>
        <w:t>ADMINISTRATION</w:t>
      </w:r>
    </w:p>
    <w:p w14:paraId="1DA3040D" w14:textId="77777777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</w:p>
    <w:p w14:paraId="34407778" w14:textId="4F5E5DF3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3.1</w:t>
      </w:r>
      <w:r w:rsidRPr="005E0630">
        <w:rPr>
          <w:rFonts w:cstheme="minorHAnsi"/>
          <w:sz w:val="24"/>
          <w:szCs w:val="24"/>
        </w:rPr>
        <w:tab/>
        <w:t>Assist with classroom administration</w:t>
      </w:r>
    </w:p>
    <w:p w14:paraId="724710A3" w14:textId="2B724A19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3.2</w:t>
      </w:r>
      <w:r w:rsidRPr="005E0630">
        <w:rPr>
          <w:rFonts w:cstheme="minorHAnsi"/>
          <w:sz w:val="24"/>
          <w:szCs w:val="24"/>
        </w:rPr>
        <w:tab/>
        <w:t>Assist the class teacher and/or other professionals with the implementation of the system for recording the pupil(s) progress.</w:t>
      </w:r>
    </w:p>
    <w:p w14:paraId="5A91729A" w14:textId="06FDCF75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3.3</w:t>
      </w:r>
      <w:r w:rsidRPr="005E0630">
        <w:rPr>
          <w:rFonts w:cstheme="minorHAnsi"/>
          <w:sz w:val="24"/>
          <w:szCs w:val="24"/>
        </w:rPr>
        <w:tab/>
        <w:t>Contribute to the maintenance of pupil(s) progress</w:t>
      </w:r>
      <w:r w:rsidR="005E0630">
        <w:rPr>
          <w:rFonts w:cstheme="minorHAnsi"/>
          <w:sz w:val="24"/>
          <w:szCs w:val="24"/>
        </w:rPr>
        <w:t xml:space="preserve"> and observation</w:t>
      </w:r>
      <w:r w:rsidRPr="005E0630">
        <w:rPr>
          <w:rFonts w:cstheme="minorHAnsi"/>
          <w:sz w:val="24"/>
          <w:szCs w:val="24"/>
        </w:rPr>
        <w:t xml:space="preserve"> records.</w:t>
      </w:r>
    </w:p>
    <w:p w14:paraId="096AA070" w14:textId="7969AF27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3.4</w:t>
      </w:r>
      <w:r w:rsidRPr="005E0630">
        <w:rPr>
          <w:rFonts w:cstheme="minorHAnsi"/>
          <w:sz w:val="24"/>
          <w:szCs w:val="24"/>
        </w:rPr>
        <w:tab/>
        <w:t>Provide regular feedback about the pupil(s) to the teacher/SENCO.</w:t>
      </w:r>
    </w:p>
    <w:p w14:paraId="667156D7" w14:textId="15B19CCE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3.5</w:t>
      </w:r>
      <w:r w:rsidRPr="005E0630">
        <w:rPr>
          <w:rFonts w:cstheme="minorHAnsi"/>
          <w:sz w:val="24"/>
          <w:szCs w:val="24"/>
        </w:rPr>
        <w:tab/>
        <w:t>Duplicate written materials, assist with production of charts and displays, record radio and television programmes, catalogue and process books and resources.</w:t>
      </w:r>
    </w:p>
    <w:p w14:paraId="59D951A4" w14:textId="011DF35F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</w:p>
    <w:p w14:paraId="750E4179" w14:textId="1709361F" w:rsidR="00CB0158" w:rsidRPr="005E0630" w:rsidRDefault="00CB0158" w:rsidP="00814C35">
      <w:pPr>
        <w:ind w:left="720" w:hanging="720"/>
        <w:rPr>
          <w:rFonts w:cstheme="minorHAnsi"/>
          <w:b/>
          <w:sz w:val="24"/>
          <w:szCs w:val="24"/>
        </w:rPr>
      </w:pPr>
      <w:r w:rsidRPr="005E0630">
        <w:rPr>
          <w:rFonts w:cstheme="minorHAnsi"/>
          <w:b/>
          <w:sz w:val="24"/>
          <w:szCs w:val="24"/>
        </w:rPr>
        <w:t>4.</w:t>
      </w:r>
      <w:r w:rsidRPr="005E0630">
        <w:rPr>
          <w:rFonts w:cstheme="minorHAnsi"/>
          <w:b/>
          <w:sz w:val="24"/>
          <w:szCs w:val="24"/>
        </w:rPr>
        <w:tab/>
      </w:r>
      <w:r w:rsidRPr="005E0630">
        <w:rPr>
          <w:rFonts w:cstheme="minorHAnsi"/>
          <w:b/>
          <w:sz w:val="24"/>
          <w:szCs w:val="24"/>
          <w:u w:val="single"/>
        </w:rPr>
        <w:t>OTHER DUTIES</w:t>
      </w:r>
    </w:p>
    <w:p w14:paraId="576DFE14" w14:textId="31B935A9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</w:p>
    <w:p w14:paraId="294C598E" w14:textId="6E1CB063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4.1</w:t>
      </w:r>
      <w:r w:rsidRPr="005E0630">
        <w:rPr>
          <w:rFonts w:cstheme="minorHAnsi"/>
          <w:sz w:val="24"/>
          <w:szCs w:val="24"/>
        </w:rPr>
        <w:tab/>
        <w:t xml:space="preserve">Attend </w:t>
      </w:r>
      <w:r w:rsidR="005E0630" w:rsidRPr="005E0630">
        <w:rPr>
          <w:rFonts w:cstheme="minorHAnsi"/>
          <w:sz w:val="24"/>
          <w:szCs w:val="24"/>
        </w:rPr>
        <w:t>relevant</w:t>
      </w:r>
      <w:r w:rsidRPr="005E0630">
        <w:rPr>
          <w:rFonts w:cstheme="minorHAnsi"/>
          <w:sz w:val="24"/>
          <w:szCs w:val="24"/>
        </w:rPr>
        <w:t xml:space="preserve"> in-service training.</w:t>
      </w:r>
    </w:p>
    <w:p w14:paraId="6201E544" w14:textId="0687F943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4.2</w:t>
      </w:r>
      <w:r w:rsidRPr="005E0630">
        <w:rPr>
          <w:rFonts w:cstheme="minorHAnsi"/>
          <w:sz w:val="24"/>
          <w:szCs w:val="24"/>
        </w:rPr>
        <w:tab/>
        <w:t>Assist work placement students with practical tasks.</w:t>
      </w:r>
    </w:p>
    <w:p w14:paraId="2972325E" w14:textId="29B2CD06" w:rsidR="00CB0158" w:rsidRPr="005E0630" w:rsidRDefault="00CB0158" w:rsidP="00814C35">
      <w:pPr>
        <w:ind w:left="720" w:hanging="720"/>
        <w:rPr>
          <w:rFonts w:cstheme="minorHAnsi"/>
          <w:sz w:val="24"/>
          <w:szCs w:val="24"/>
        </w:rPr>
      </w:pPr>
      <w:r w:rsidRPr="005E0630">
        <w:rPr>
          <w:rFonts w:cstheme="minorHAnsi"/>
          <w:sz w:val="24"/>
          <w:szCs w:val="24"/>
        </w:rPr>
        <w:t>4.3</w:t>
      </w:r>
      <w:r w:rsidRPr="005E0630">
        <w:rPr>
          <w:rFonts w:cstheme="minorHAnsi"/>
          <w:sz w:val="24"/>
          <w:szCs w:val="24"/>
        </w:rPr>
        <w:tab/>
        <w:t>Such other duties as may be assigned by the Principal/SENCO and HR Manager for Non-Teaching Staff.</w:t>
      </w:r>
    </w:p>
    <w:p w14:paraId="088A8C2A" w14:textId="77777777" w:rsidR="00814C35" w:rsidRPr="005E0630" w:rsidRDefault="00814C35" w:rsidP="00814C35">
      <w:pPr>
        <w:ind w:left="720" w:hanging="720"/>
        <w:rPr>
          <w:rFonts w:cstheme="minorHAnsi"/>
          <w:sz w:val="24"/>
          <w:szCs w:val="24"/>
        </w:rPr>
      </w:pPr>
    </w:p>
    <w:p w14:paraId="7806BB0F" w14:textId="77777777" w:rsidR="00814C35" w:rsidRDefault="00814C35" w:rsidP="00814C35">
      <w:pPr>
        <w:ind w:left="720" w:hanging="720"/>
      </w:pPr>
    </w:p>
    <w:p w14:paraId="087FF084" w14:textId="77777777" w:rsidR="00814C35" w:rsidRDefault="00814C35" w:rsidP="00814C35">
      <w:pPr>
        <w:ind w:left="720" w:hanging="720"/>
      </w:pPr>
    </w:p>
    <w:p w14:paraId="2A5FD551" w14:textId="77777777" w:rsidR="009A3846" w:rsidRDefault="009A3846"/>
    <w:p w14:paraId="7E5C355B" w14:textId="3277DB6C" w:rsidR="00D64475" w:rsidRDefault="00D64475"/>
    <w:p w14:paraId="3B297F59" w14:textId="77777777" w:rsidR="00D64475" w:rsidRDefault="00D64475"/>
    <w:p w14:paraId="767044A5" w14:textId="77777777" w:rsidR="00D64475" w:rsidRDefault="00D64475"/>
    <w:sectPr w:rsidR="00D64475" w:rsidSect="00E1608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61FEE"/>
    <w:multiLevelType w:val="multilevel"/>
    <w:tmpl w:val="F36C2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475"/>
    <w:rsid w:val="0016491F"/>
    <w:rsid w:val="00413285"/>
    <w:rsid w:val="0046314F"/>
    <w:rsid w:val="005E0630"/>
    <w:rsid w:val="006B22E1"/>
    <w:rsid w:val="007B00E2"/>
    <w:rsid w:val="00814C35"/>
    <w:rsid w:val="009A3846"/>
    <w:rsid w:val="009A4E0A"/>
    <w:rsid w:val="009A6CB2"/>
    <w:rsid w:val="00AB0FD4"/>
    <w:rsid w:val="00C53C87"/>
    <w:rsid w:val="00CB0158"/>
    <w:rsid w:val="00D64475"/>
    <w:rsid w:val="00E1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1639F"/>
  <w15:chartTrackingRefBased/>
  <w15:docId w15:val="{97AB0B8F-6D65-4665-9471-F0DE51939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2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347ED957</Template>
  <TotalTime>0</TotalTime>
  <Pages>3</Pages>
  <Words>635</Words>
  <Characters>3625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Kenwell</dc:creator>
  <cp:keywords/>
  <dc:description/>
  <cp:lastModifiedBy>C MCELDUFF</cp:lastModifiedBy>
  <cp:revision>2</cp:revision>
  <cp:lastPrinted>2018-03-07T15:17:00Z</cp:lastPrinted>
  <dcterms:created xsi:type="dcterms:W3CDTF">2018-03-16T14:48:00Z</dcterms:created>
  <dcterms:modified xsi:type="dcterms:W3CDTF">2018-03-16T14:48:00Z</dcterms:modified>
</cp:coreProperties>
</file>